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CD7" w:rsidRDefault="00730CD7" w:rsidP="00A543A2">
      <w:pPr>
        <w:ind w:left="-1134"/>
        <w:rPr>
          <w:noProof/>
          <w:lang w:eastAsia="ru-RU"/>
        </w:rPr>
      </w:pPr>
    </w:p>
    <w:p w:rsidR="00730CD7" w:rsidRDefault="00730CD7" w:rsidP="00A543A2">
      <w:pPr>
        <w:ind w:left="-1134"/>
        <w:rPr>
          <w:noProof/>
          <w:lang w:eastAsia="ru-RU"/>
        </w:rPr>
      </w:pPr>
    </w:p>
    <w:p w:rsidR="00730CD7" w:rsidRPr="008E5BE9" w:rsidRDefault="00730CD7" w:rsidP="008E5BE9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 w:rsidRPr="008E5BE9">
        <w:rPr>
          <w:rFonts w:ascii="Times New Roman" w:hAnsi="Times New Roman"/>
          <w:sz w:val="32"/>
          <w:szCs w:val="32"/>
          <w:lang w:eastAsia="ru-RU"/>
        </w:rPr>
        <w:t>12 декабря – День Конституции Российской Федерации. </w:t>
      </w:r>
      <w:r w:rsidRPr="008E5BE9">
        <w:rPr>
          <w:rFonts w:ascii="Times New Roman" w:hAnsi="Times New Roman"/>
          <w:sz w:val="32"/>
          <w:szCs w:val="32"/>
          <w:lang w:eastAsia="ru-RU"/>
        </w:rPr>
        <w:br/>
        <w:t>В 2018 году Конституции Российской Федерации исполняется 25 лет.</w:t>
      </w:r>
    </w:p>
    <w:p w:rsidR="00730CD7" w:rsidRPr="008E5BE9" w:rsidRDefault="00730CD7" w:rsidP="008E5BE9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 w:rsidRPr="008E5BE9">
        <w:rPr>
          <w:rFonts w:ascii="Times New Roman" w:hAnsi="Times New Roman"/>
          <w:sz w:val="32"/>
          <w:szCs w:val="32"/>
          <w:lang w:eastAsia="ru-RU"/>
        </w:rPr>
        <w:t>В конце 90-х годов российская Конституция пережила, по меньшей мере, два политических кризиса. Ей предшествовали принятая в 1918 году Конституция РСФСР и первая Конституция СССР, принятая в 1924 году, - она закрепила победу социализма на советском пространстве. Затем на смену пришли Конституция 1936 года и так называемая «застойная» Конституция 1977 года, действовавшая до распада Советского Союза.</w:t>
      </w:r>
    </w:p>
    <w:p w:rsidR="00730CD7" w:rsidRPr="008E5BE9" w:rsidRDefault="00730CD7" w:rsidP="008E5BE9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 w:rsidRPr="008E5BE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Государственный строй России определяется главным законом страны - Конституцией</w:t>
      </w:r>
      <w:r w:rsidRPr="008E5BE9">
        <w:rPr>
          <w:rFonts w:ascii="Times New Roman" w:hAnsi="Times New Roman"/>
          <w:sz w:val="32"/>
          <w:szCs w:val="32"/>
          <w:lang w:eastAsia="ru-RU"/>
        </w:rPr>
        <w:t>. Этот закон был принят на всенародном голосовании 12 декабря 1993 года.</w:t>
      </w:r>
    </w:p>
    <w:p w:rsidR="00730CD7" w:rsidRPr="008E5BE9" w:rsidRDefault="00730CD7" w:rsidP="008E5BE9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 w:rsidRPr="008E5BE9">
        <w:rPr>
          <w:rFonts w:ascii="Times New Roman" w:hAnsi="Times New Roman"/>
          <w:sz w:val="32"/>
          <w:szCs w:val="32"/>
          <w:lang w:eastAsia="ru-RU"/>
        </w:rPr>
        <w:t>Теперь этот день ежегодно отмечается как государственный праздник. В Конституции записано: «...государство гарантирует равенство прав и свобод человека и гражданина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объединениям».</w:t>
      </w:r>
    </w:p>
    <w:p w:rsidR="00730CD7" w:rsidRPr="008E5BE9" w:rsidRDefault="00730CD7" w:rsidP="008E5BE9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 w:rsidRPr="008E5BE9">
        <w:rPr>
          <w:rFonts w:ascii="Times New Roman" w:hAnsi="Times New Roman"/>
          <w:sz w:val="32"/>
          <w:szCs w:val="32"/>
          <w:lang w:eastAsia="ru-RU"/>
        </w:rPr>
        <w:t>С первой минуты жизни каждый маленький россиянин находится под защитой государства и получает документ «Свидетельство о рождении», а по достижении 14 лет - паспорт гражданина Российской Федерации.</w:t>
      </w:r>
    </w:p>
    <w:p w:rsidR="00730CD7" w:rsidRPr="008E5BE9" w:rsidRDefault="00730CD7" w:rsidP="008E5BE9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 w:rsidRPr="008E5BE9">
        <w:rPr>
          <w:rFonts w:ascii="Times New Roman" w:hAnsi="Times New Roman"/>
          <w:sz w:val="32"/>
          <w:szCs w:val="32"/>
          <w:bdr w:val="none" w:sz="0" w:space="0" w:color="auto" w:frame="1"/>
          <w:lang w:eastAsia="ru-RU"/>
        </w:rPr>
        <w:t>День Конституции -</w:t>
      </w:r>
      <w:r w:rsidRPr="008E5BE9">
        <w:rPr>
          <w:rFonts w:ascii="Times New Roman" w:hAnsi="Times New Roman"/>
          <w:sz w:val="32"/>
          <w:szCs w:val="32"/>
          <w:lang w:eastAsia="ru-RU"/>
        </w:rPr>
        <w:t> одна из самых важных дат для россиян. Конституция является ядром всей правовой системы России и определяет смысл и содержание других законов.</w:t>
      </w:r>
    </w:p>
    <w:p w:rsidR="00730CD7" w:rsidRPr="008E5BE9" w:rsidRDefault="00730CD7" w:rsidP="008E5BE9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 w:rsidRPr="008E5BE9">
        <w:rPr>
          <w:rFonts w:ascii="Times New Roman" w:hAnsi="Times New Roman"/>
          <w:sz w:val="32"/>
          <w:szCs w:val="32"/>
          <w:lang w:eastAsia="ru-RU"/>
        </w:rPr>
        <w:t>Сегодняшняя Конституция - прочный фундамент демократического развития Российского государства. Это не просто декларация добрых намерений, это реально работающий документ. Конституция для гражданина любой страны - Закон, который он должен знать в первую очередь, ведь знание и грамотное применение законов - норма цивилизованной жизни.</w:t>
      </w:r>
    </w:p>
    <w:p w:rsidR="00730CD7" w:rsidRPr="008E5BE9" w:rsidRDefault="00730CD7" w:rsidP="008E5BE9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 w:rsidRPr="008E5BE9">
        <w:rPr>
          <w:rFonts w:ascii="Times New Roman" w:hAnsi="Times New Roman"/>
          <w:sz w:val="32"/>
          <w:szCs w:val="32"/>
          <w:lang w:eastAsia="ru-RU"/>
        </w:rPr>
        <w:t>По-разному относятся россияне ко Дню Конституции. Кто-то считает его не праздником, а просто выходным днём. Кто-то, напротив, считает, что граждане должны знать и уважать Конституцию, помнить о том, что живут в демократическом правовом государстве.</w:t>
      </w:r>
    </w:p>
    <w:p w:rsidR="00730CD7" w:rsidRPr="008E5BE9" w:rsidRDefault="00730CD7" w:rsidP="008E5BE9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 w:rsidRPr="008E5BE9">
        <w:rPr>
          <w:rFonts w:ascii="Times New Roman" w:hAnsi="Times New Roman"/>
          <w:sz w:val="32"/>
          <w:szCs w:val="32"/>
          <w:lang w:eastAsia="ru-RU"/>
        </w:rPr>
        <w:t>12 декабря государство напоминает людям о том, что есть Конституция и права, ею защищаемые.</w:t>
      </w:r>
    </w:p>
    <w:p w:rsidR="00730CD7" w:rsidRPr="008E5BE9" w:rsidRDefault="00730CD7" w:rsidP="008C5EE3">
      <w:pPr>
        <w:ind w:left="-1134"/>
        <w:rPr>
          <w:noProof/>
          <w:sz w:val="32"/>
          <w:szCs w:val="32"/>
          <w:lang w:eastAsia="ru-RU"/>
        </w:rPr>
      </w:pPr>
    </w:p>
    <w:p w:rsidR="00730CD7" w:rsidRDefault="00730CD7" w:rsidP="00A543A2">
      <w:pPr>
        <w:ind w:left="-1134"/>
      </w:pPr>
      <w:bookmarkStart w:id="0" w:name="_GoBack"/>
      <w:r w:rsidRPr="00956B2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ds05.infourok.ru/uploads/ex/0dd3/000209a2-1072f0ea/img0.jpg" style="width:863.25pt;height:64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">
            <v:imagedata r:id="rId5" o:title="" croptop="-96f" cropbottom="-132f" cropleft="-38f" cropright="-49f"/>
            <o:lock v:ext="edit" aspectratio="f"/>
          </v:shape>
        </w:pict>
      </w:r>
      <w:bookmarkEnd w:id="0"/>
    </w:p>
    <w:sectPr w:rsidR="00730CD7" w:rsidSect="00A543A2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CA2CBE"/>
    <w:multiLevelType w:val="hybridMultilevel"/>
    <w:tmpl w:val="23723AAE"/>
    <w:lvl w:ilvl="0" w:tplc="7F648D96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  <w:b w:val="0"/>
        <w:sz w:val="3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43A2"/>
    <w:rsid w:val="000A0EBA"/>
    <w:rsid w:val="001A3111"/>
    <w:rsid w:val="002052AD"/>
    <w:rsid w:val="002F6519"/>
    <w:rsid w:val="004254AA"/>
    <w:rsid w:val="00730CD7"/>
    <w:rsid w:val="00770260"/>
    <w:rsid w:val="007C03F7"/>
    <w:rsid w:val="008C5EE3"/>
    <w:rsid w:val="008E5BE9"/>
    <w:rsid w:val="00956B22"/>
    <w:rsid w:val="00A543A2"/>
    <w:rsid w:val="00D06E77"/>
    <w:rsid w:val="00FA5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2AD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A543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543A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ListParagraph">
    <w:name w:val="List Paragraph"/>
    <w:basedOn w:val="Normal"/>
    <w:uiPriority w:val="99"/>
    <w:qFormat/>
    <w:rsid w:val="00A543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C0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0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98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8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309</Words>
  <Characters>1766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 декабря – День Конституции Российской Федерации</dc:title>
  <dc:subject/>
  <dc:creator>Алексей</dc:creator>
  <cp:keywords/>
  <dc:description/>
  <cp:lastModifiedBy>нельхай</cp:lastModifiedBy>
  <cp:revision>2</cp:revision>
  <cp:lastPrinted>2018-12-12T08:36:00Z</cp:lastPrinted>
  <dcterms:created xsi:type="dcterms:W3CDTF">2018-12-13T06:25:00Z</dcterms:created>
  <dcterms:modified xsi:type="dcterms:W3CDTF">2018-12-13T06:25:00Z</dcterms:modified>
</cp:coreProperties>
</file>